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7"/>
          <w:szCs w:val="27"/>
        </w:rPr>
        <w:t>Plannen maken op individueel niveau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Om een plan te maken op individueel niveau, dient u eerst naar het tabblad "Leerling" te gaan. Hier zoekt u de desbetreffende leerling voor uw plan. Wanneer u deze leerling voor u heeft kunt u de plannen zien onder "Begeleiding" -&gt; "Plannen".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U ziet hier een overzicht van de plannen voor de geselecteerde leerling gegroepeerd op Persoonlijke plannen, Plannen in de huidige groep van de leerling en Plannen in de huidige subgroep.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Voor een nieuw plan drukt u links onderaan op de knop "Nieuw plan opstellen".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U krijgt nu het volgende scherm te zien: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 w:rsidRPr="00425112">
        <w:rPr>
          <w:rFonts w:ascii="Helvetica" w:hAnsi="Helvetica" w:cs="Helvetica"/>
          <w:noProof/>
          <w:color w:val="484848"/>
          <w:sz w:val="21"/>
          <w:szCs w:val="21"/>
        </w:rPr>
        <w:drawing>
          <wp:inline distT="0" distB="0" distL="0" distR="0">
            <wp:extent cx="5760720" cy="3571240"/>
            <wp:effectExtent l="0" t="0" r="0" b="0"/>
            <wp:docPr id="4" name="Afbeelding 4" descr="\\Sources.localzone\Users$\03LY-9184-Schaik\Documents\My Pictures\Knips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ources.localzone\Users$\03LY-9184-Schaik\Documents\My Pictures\Knipse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Wanneer uw plan compleet is drukt u op "Opslaan".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 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 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Style w:val="wysiwyg-font-size-large"/>
          <w:rFonts w:ascii="Helvetica" w:hAnsi="Helvetica" w:cs="Helvetica"/>
          <w:color w:val="484848"/>
          <w:sz w:val="36"/>
          <w:szCs w:val="36"/>
        </w:rPr>
        <w:t>Plannen maken op groepsniveau.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Style w:val="Zwaar"/>
          <w:rFonts w:ascii="Helvetica" w:hAnsi="Helvetica" w:cs="Helvetica"/>
          <w:color w:val="484848"/>
          <w:sz w:val="21"/>
          <w:szCs w:val="21"/>
        </w:rPr>
        <w:t>Groepsplan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Wanneer u plannen wilt beheren op groepsniveau dient u de desbetreffende groep te selecteren om vervolgens naar "Begeleiding" -&gt; "</w:t>
      </w:r>
      <w:r>
        <w:rPr>
          <w:rStyle w:val="Zwaar"/>
          <w:rFonts w:ascii="Helvetica" w:hAnsi="Helvetica" w:cs="Helvetica"/>
          <w:color w:val="484848"/>
          <w:sz w:val="21"/>
          <w:szCs w:val="21"/>
        </w:rPr>
        <w:t>Groepsplannen</w:t>
      </w:r>
      <w:r>
        <w:rPr>
          <w:rFonts w:ascii="Helvetica" w:hAnsi="Helvetica" w:cs="Helvetica"/>
          <w:color w:val="484848"/>
          <w:sz w:val="21"/>
          <w:szCs w:val="21"/>
        </w:rPr>
        <w:t>" te gaan. U ziet nu de plannen voor de desbetreffende groep. 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Voor een nieuw plan klikt u op "Nieuw groepsplan opstellen". U krijgt nu het volgende scherm te zien: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 w:rsidRPr="00425112">
        <w:rPr>
          <w:rFonts w:ascii="Helvetica" w:hAnsi="Helvetica" w:cs="Helvetica"/>
          <w:noProof/>
          <w:color w:val="484848"/>
          <w:sz w:val="21"/>
          <w:szCs w:val="21"/>
        </w:rPr>
        <w:lastRenderedPageBreak/>
        <w:drawing>
          <wp:inline distT="0" distB="0" distL="0" distR="0">
            <wp:extent cx="5760720" cy="3434656"/>
            <wp:effectExtent l="0" t="0" r="0" b="0"/>
            <wp:docPr id="5" name="Afbeelding 5" descr="\\Sources.localzone\Users$\03LY-9184-Schaik\Documents\My Pictures\Knipsel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ources.localzone\Users$\03LY-9184-Schaik\Documents\My Pictures\Knipsel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Wanneer uw groepsplan compleet is klikt u op "Opslaan".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 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 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Style w:val="wysiwyg-font-size-large"/>
          <w:rFonts w:ascii="Helvetica" w:hAnsi="Helvetica" w:cs="Helvetica"/>
          <w:color w:val="484848"/>
          <w:sz w:val="36"/>
          <w:szCs w:val="36"/>
        </w:rPr>
        <w:t>Plannen maken op een verzameling leerlingen (individueel benaderd)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Indien u niet alle leerlingen in een groep wilt koppelen aan het plan maar wel een groot aantal leerlingen, zijn individuele plannen in kleine groepjes voor u een oplossing. U kunt hier gemakkelijk leerlingen uit verschillende groepen toevoegen.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Ga naar "Begeleiding" -&gt; "</w:t>
      </w:r>
      <w:r>
        <w:rPr>
          <w:rStyle w:val="Zwaar"/>
          <w:rFonts w:ascii="Helvetica" w:hAnsi="Helvetica" w:cs="Helvetica"/>
          <w:color w:val="484848"/>
          <w:sz w:val="21"/>
          <w:szCs w:val="21"/>
        </w:rPr>
        <w:t>Plannen</w:t>
      </w:r>
      <w:r>
        <w:rPr>
          <w:rFonts w:ascii="Helvetica" w:hAnsi="Helvetica" w:cs="Helvetica"/>
          <w:color w:val="484848"/>
          <w:sz w:val="21"/>
          <w:szCs w:val="21"/>
        </w:rPr>
        <w:t>", hier ziet u de plannen van de desbetreffende groep. Voor een nieuw individueel plan klikt u links onderaan op "Nieuwe individuele plannen opstellen".</w:t>
      </w:r>
    </w:p>
    <w:p w:rsidR="00425112" w:rsidRDefault="00425112" w:rsidP="00425112">
      <w:pPr>
        <w:pStyle w:val="Normaalweb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484848"/>
          <w:sz w:val="21"/>
          <w:szCs w:val="21"/>
        </w:rPr>
      </w:pPr>
      <w:r>
        <w:rPr>
          <w:rFonts w:ascii="Helvetica" w:hAnsi="Helvetica" w:cs="Helvetica"/>
          <w:color w:val="484848"/>
          <w:sz w:val="21"/>
          <w:szCs w:val="21"/>
        </w:rPr>
        <w:t>U kunt eerst kiezen welke leerlingen uit de groep u wil toevoegen aan het plan, vervolgens krijgt u de mogelijkheid om de details te geven. Wanneer u op opslaan klikt heeft elke leerling die u heeft geselecteerd een individueel plan.</w:t>
      </w:r>
    </w:p>
    <w:p w:rsidR="00C36022" w:rsidRDefault="00C36022"/>
    <w:sectPr w:rsidR="00C36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12"/>
    <w:rsid w:val="00425112"/>
    <w:rsid w:val="00C3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AEA8"/>
  <w15:chartTrackingRefBased/>
  <w15:docId w15:val="{5F573AD6-641F-4828-8EA4-8AA613F0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25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wysiwyg-font-size-large">
    <w:name w:val="wysiwyg-font-size-large"/>
    <w:basedOn w:val="Standaardalinea-lettertype"/>
    <w:rsid w:val="00425112"/>
  </w:style>
  <w:style w:type="character" w:styleId="Zwaar">
    <w:name w:val="Strong"/>
    <w:basedOn w:val="Standaardalinea-lettertype"/>
    <w:uiPriority w:val="22"/>
    <w:qFormat/>
    <w:rsid w:val="004251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7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8D4B0331</Template>
  <TotalTime>3</TotalTime>
  <Pages>2</Pages>
  <Words>275</Words>
  <Characters>1513</Characters>
  <Application>Microsoft Office Word</Application>
  <DocSecurity>0</DocSecurity>
  <Lines>12</Lines>
  <Paragraphs>3</Paragraphs>
  <ScaleCrop>false</ScaleCrop>
  <Company>Deklas.nu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Schaik</dc:creator>
  <cp:keywords/>
  <dc:description/>
  <cp:lastModifiedBy>Sandra van Schaik</cp:lastModifiedBy>
  <cp:revision>1</cp:revision>
  <dcterms:created xsi:type="dcterms:W3CDTF">2017-02-10T13:01:00Z</dcterms:created>
  <dcterms:modified xsi:type="dcterms:W3CDTF">2017-02-10T13:04:00Z</dcterms:modified>
</cp:coreProperties>
</file>